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9D7" w:rsidRPr="004C3D72" w:rsidRDefault="00E419D7" w:rsidP="00E419D7">
      <w:pPr>
        <w:widowControl/>
        <w:ind w:left="480"/>
        <w:jc w:val="center"/>
        <w:rPr>
          <w:rFonts w:ascii="標楷體" w:eastAsia="標楷體" w:hAnsi="標楷體" w:cs="Arial"/>
          <w:bCs/>
          <w:color w:val="000000"/>
          <w:kern w:val="0"/>
          <w:sz w:val="32"/>
          <w:szCs w:val="32"/>
        </w:rPr>
      </w:pPr>
      <w:bookmarkStart w:id="0" w:name="_GoBack"/>
      <w:r>
        <w:rPr>
          <w:rFonts w:ascii="標楷體" w:eastAsia="標楷體" w:hAnsi="標楷體" w:cs="Arial" w:hint="eastAsia"/>
          <w:bCs/>
          <w:color w:val="000000"/>
          <w:kern w:val="0"/>
          <w:sz w:val="32"/>
          <w:szCs w:val="32"/>
        </w:rPr>
        <w:t>107</w:t>
      </w:r>
      <w:r w:rsidRPr="004C3D72">
        <w:rPr>
          <w:rFonts w:ascii="標楷體" w:eastAsia="標楷體" w:hAnsi="標楷體" w:cs="Arial"/>
          <w:bCs/>
          <w:color w:val="000000"/>
          <w:kern w:val="0"/>
          <w:sz w:val="32"/>
          <w:szCs w:val="32"/>
        </w:rPr>
        <w:t>年全國輕艇水球錦標賽</w:t>
      </w:r>
      <w:r w:rsidRPr="004C3D72">
        <w:rPr>
          <w:rFonts w:ascii="標楷體" w:eastAsia="標楷體" w:hAnsi="標楷體" w:cs="Arial" w:hint="eastAsia"/>
          <w:bCs/>
          <w:color w:val="000000"/>
          <w:kern w:val="0"/>
          <w:sz w:val="32"/>
          <w:szCs w:val="32"/>
        </w:rPr>
        <w:t>暨</w:t>
      </w:r>
      <w:r>
        <w:rPr>
          <w:rFonts w:ascii="標楷體" w:eastAsia="標楷體" w:hAnsi="標楷體" w:cs="Arial" w:hint="eastAsia"/>
          <w:bCs/>
          <w:color w:val="000000"/>
          <w:kern w:val="0"/>
          <w:sz w:val="32"/>
          <w:szCs w:val="32"/>
        </w:rPr>
        <w:t>2018</w:t>
      </w:r>
      <w:r w:rsidRPr="004C3D72">
        <w:rPr>
          <w:rFonts w:ascii="標楷體" w:eastAsia="標楷體" w:hAnsi="標楷體" w:cs="Arial" w:hint="eastAsia"/>
          <w:bCs/>
          <w:color w:val="000000"/>
          <w:kern w:val="0"/>
          <w:sz w:val="32"/>
          <w:szCs w:val="32"/>
        </w:rPr>
        <w:t>國際輕艇水球邀請賽</w:t>
      </w:r>
    </w:p>
    <w:p w:rsidR="00E419D7" w:rsidRPr="002061B5" w:rsidRDefault="00E419D7" w:rsidP="00E419D7">
      <w:pPr>
        <w:jc w:val="center"/>
        <w:rPr>
          <w:rFonts w:ascii="標楷體" w:eastAsia="標楷體"/>
          <w:spacing w:val="30"/>
        </w:rPr>
      </w:pPr>
      <w:r w:rsidRPr="002061B5">
        <w:rPr>
          <w:rFonts w:ascii="標楷體" w:eastAsia="標楷體" w:hAnsi="超研澤中明" w:hint="eastAsia"/>
          <w:b/>
          <w:sz w:val="32"/>
        </w:rPr>
        <w:t>報 名 表</w:t>
      </w:r>
    </w:p>
    <w:bookmarkEnd w:id="0"/>
    <w:p w:rsidR="00E419D7" w:rsidRPr="002061B5" w:rsidRDefault="00E419D7" w:rsidP="00E419D7">
      <w:pPr>
        <w:jc w:val="both"/>
        <w:rPr>
          <w:rFonts w:eastAsia="標楷體"/>
          <w:spacing w:val="30"/>
        </w:rPr>
      </w:pPr>
      <w:r w:rsidRPr="002061B5">
        <w:rPr>
          <w:rFonts w:ascii="標楷體" w:eastAsia="標楷體" w:hint="eastAsia"/>
          <w:spacing w:val="30"/>
        </w:rPr>
        <w:t>隊   名：</w:t>
      </w:r>
      <w:r w:rsidRPr="002061B5">
        <w:rPr>
          <w:rFonts w:eastAsia="標楷體" w:hint="eastAsia"/>
          <w:spacing w:val="30"/>
        </w:rPr>
        <w:t xml:space="preserve"> </w:t>
      </w:r>
    </w:p>
    <w:p w:rsidR="00E419D7" w:rsidRPr="002061B5" w:rsidRDefault="00E419D7" w:rsidP="00E419D7">
      <w:pPr>
        <w:jc w:val="both"/>
        <w:rPr>
          <w:rFonts w:ascii="標楷體" w:eastAsia="標楷體"/>
          <w:spacing w:val="30"/>
        </w:rPr>
      </w:pPr>
    </w:p>
    <w:p w:rsidR="00E419D7" w:rsidRPr="002061B5" w:rsidRDefault="00E419D7" w:rsidP="00E419D7">
      <w:pPr>
        <w:jc w:val="both"/>
        <w:rPr>
          <w:rFonts w:ascii="標楷體" w:eastAsia="標楷體"/>
          <w:spacing w:val="30"/>
        </w:rPr>
      </w:pPr>
      <w:r w:rsidRPr="002061B5">
        <w:rPr>
          <w:rFonts w:ascii="標楷體" w:eastAsia="標楷體" w:hint="eastAsia"/>
          <w:spacing w:val="30"/>
        </w:rPr>
        <w:t xml:space="preserve">報名組別： </w:t>
      </w:r>
    </w:p>
    <w:p w:rsidR="00E419D7" w:rsidRPr="002061B5" w:rsidRDefault="00E419D7" w:rsidP="00E419D7">
      <w:pPr>
        <w:jc w:val="both"/>
        <w:rPr>
          <w:rFonts w:ascii="標楷體" w:eastAsia="標楷體"/>
          <w:spacing w:val="30"/>
        </w:rPr>
      </w:pPr>
    </w:p>
    <w:tbl>
      <w:tblPr>
        <w:tblW w:w="10074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1276"/>
        <w:gridCol w:w="1791"/>
        <w:gridCol w:w="968"/>
        <w:gridCol w:w="1601"/>
        <w:gridCol w:w="2499"/>
        <w:gridCol w:w="1202"/>
      </w:tblGrid>
      <w:tr w:rsidR="00E419D7" w:rsidRPr="002061B5" w:rsidTr="00E419D7">
        <w:trPr>
          <w:trHeight w:val="528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職別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19D7" w:rsidRDefault="00E419D7" w:rsidP="00E419D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選手註冊</w:t>
            </w:r>
          </w:p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編號</w:t>
            </w: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  <w:r w:rsidRPr="004C34EA">
              <w:rPr>
                <w:rFonts w:ascii="標楷體" w:eastAsia="標楷體" w:hint="eastAsia"/>
              </w:rPr>
              <w:t>姓   名</w:t>
            </w: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  <w:r w:rsidRPr="004C34EA">
              <w:rPr>
                <w:rFonts w:ascii="標楷體" w:eastAsia="標楷體" w:hint="eastAsia"/>
              </w:rPr>
              <w:t>性 別</w:t>
            </w:r>
          </w:p>
        </w:tc>
        <w:tc>
          <w:tcPr>
            <w:tcW w:w="160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  <w:r w:rsidRPr="004C34EA">
              <w:rPr>
                <w:rFonts w:ascii="標楷體" w:eastAsia="標楷體" w:hint="eastAsia"/>
              </w:rPr>
              <w:t>出生年月日</w:t>
            </w:r>
          </w:p>
        </w:tc>
        <w:tc>
          <w:tcPr>
            <w:tcW w:w="2499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  <w:r w:rsidRPr="004C34EA">
              <w:rPr>
                <w:rFonts w:ascii="標楷體" w:eastAsia="標楷體" w:hint="eastAsia"/>
              </w:rPr>
              <w:t>身分證字號</w:t>
            </w:r>
          </w:p>
        </w:tc>
        <w:tc>
          <w:tcPr>
            <w:tcW w:w="1202" w:type="dxa"/>
            <w:tcBorders>
              <w:bottom w:val="single" w:sz="4" w:space="0" w:color="auto"/>
            </w:tcBorders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  <w:r w:rsidRPr="004C34EA">
              <w:rPr>
                <w:rFonts w:ascii="標楷體" w:eastAsia="標楷體" w:hint="eastAsia"/>
              </w:rPr>
              <w:t>背 號</w:t>
            </w:r>
          </w:p>
        </w:tc>
      </w:tr>
      <w:tr w:rsidR="00E419D7" w:rsidRPr="002061B5" w:rsidTr="00E419D7">
        <w:trPr>
          <w:trHeight w:val="639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領隊</w:t>
            </w:r>
          </w:p>
        </w:tc>
        <w:tc>
          <w:tcPr>
            <w:tcW w:w="1276" w:type="dxa"/>
            <w:shd w:val="clear" w:color="auto" w:fill="59595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shd w:val="clear" w:color="auto" w:fill="59595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shd w:val="clear" w:color="auto" w:fill="59595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2" w:type="dxa"/>
            <w:shd w:val="clear" w:color="auto" w:fill="59595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  <w:tr w:rsidR="00E419D7" w:rsidRPr="002061B5" w:rsidTr="00E419D7">
        <w:trPr>
          <w:trHeight w:val="639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教練</w:t>
            </w:r>
          </w:p>
        </w:tc>
        <w:tc>
          <w:tcPr>
            <w:tcW w:w="1276" w:type="dxa"/>
            <w:shd w:val="clear" w:color="auto" w:fill="59595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shd w:val="clear" w:color="auto" w:fill="59595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shd w:val="clear" w:color="auto" w:fill="59595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2" w:type="dxa"/>
            <w:shd w:val="clear" w:color="auto" w:fill="59595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  <w:tr w:rsidR="00E419D7" w:rsidRPr="002061B5" w:rsidTr="00E419D7">
        <w:trPr>
          <w:trHeight w:val="639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管理</w:t>
            </w:r>
          </w:p>
        </w:tc>
        <w:tc>
          <w:tcPr>
            <w:tcW w:w="1276" w:type="dxa"/>
            <w:shd w:val="clear" w:color="auto" w:fill="59595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shd w:val="clear" w:color="auto" w:fill="59595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shd w:val="clear" w:color="auto" w:fill="59595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2" w:type="dxa"/>
            <w:shd w:val="clear" w:color="auto" w:fill="59595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  <w:tr w:rsidR="00E419D7" w:rsidRPr="00D20DBA" w:rsidTr="00E419D7">
        <w:trPr>
          <w:trHeight w:val="639"/>
        </w:trPr>
        <w:tc>
          <w:tcPr>
            <w:tcW w:w="737" w:type="dxa"/>
            <w:shd w:val="clear" w:color="auto" w:fill="D9D9D9"/>
            <w:vAlign w:val="center"/>
          </w:tcPr>
          <w:p w:rsidR="00E419D7" w:rsidRPr="00D20DBA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D20DBA">
              <w:rPr>
                <w:rFonts w:ascii="標楷體" w:eastAsia="標楷體" w:hint="eastAsia"/>
                <w:spacing w:val="30"/>
              </w:rPr>
              <w:t>裁判</w:t>
            </w:r>
          </w:p>
        </w:tc>
        <w:tc>
          <w:tcPr>
            <w:tcW w:w="1276" w:type="dxa"/>
            <w:shd w:val="clear" w:color="auto" w:fill="59595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shd w:val="clear" w:color="auto" w:fill="D9D9D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shd w:val="clear" w:color="auto" w:fill="D9D9D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shd w:val="clear" w:color="auto" w:fill="D9D9D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shd w:val="clear" w:color="auto" w:fill="D9D9D9"/>
            <w:vAlign w:val="center"/>
          </w:tcPr>
          <w:p w:rsidR="00E419D7" w:rsidRPr="004C34EA" w:rsidRDefault="00E419D7" w:rsidP="00E419D7">
            <w:pPr>
              <w:rPr>
                <w:rFonts w:eastAsia="標楷體"/>
              </w:rPr>
            </w:pPr>
          </w:p>
        </w:tc>
        <w:tc>
          <w:tcPr>
            <w:tcW w:w="1202" w:type="dxa"/>
            <w:shd w:val="clear" w:color="auto" w:fill="D9D9D9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  <w:tr w:rsidR="00E419D7" w:rsidRPr="002061B5" w:rsidTr="00E419D7">
        <w:trPr>
          <w:trHeight w:val="639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選手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eastAsia="標楷體"/>
              </w:rPr>
            </w:pPr>
          </w:p>
        </w:tc>
        <w:tc>
          <w:tcPr>
            <w:tcW w:w="1202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  <w:tr w:rsidR="00E419D7" w:rsidRPr="002061B5" w:rsidTr="00E419D7">
        <w:trPr>
          <w:trHeight w:val="639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選手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2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  <w:tr w:rsidR="00E419D7" w:rsidRPr="002061B5" w:rsidTr="00E419D7">
        <w:trPr>
          <w:trHeight w:val="639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選手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2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  <w:tr w:rsidR="00E419D7" w:rsidRPr="002061B5" w:rsidTr="00E419D7">
        <w:trPr>
          <w:trHeight w:val="639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選手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2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  <w:tr w:rsidR="00E419D7" w:rsidRPr="002061B5" w:rsidTr="00E419D7">
        <w:trPr>
          <w:trHeight w:val="639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選手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2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  <w:tr w:rsidR="00E419D7" w:rsidRPr="002061B5" w:rsidTr="00E419D7">
        <w:trPr>
          <w:trHeight w:val="639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選手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2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  <w:tr w:rsidR="00E419D7" w:rsidRPr="002061B5" w:rsidTr="00E419D7">
        <w:trPr>
          <w:trHeight w:val="639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選手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2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  <w:tr w:rsidR="00E419D7" w:rsidRPr="002061B5" w:rsidTr="00E419D7">
        <w:trPr>
          <w:trHeight w:val="639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選手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2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  <w:tr w:rsidR="00E419D7" w:rsidRPr="002061B5" w:rsidTr="00E419D7">
        <w:trPr>
          <w:trHeight w:val="639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選手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2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  <w:tr w:rsidR="00E419D7" w:rsidRPr="002061B5" w:rsidTr="00E419D7">
        <w:trPr>
          <w:trHeight w:val="639"/>
        </w:trPr>
        <w:tc>
          <w:tcPr>
            <w:tcW w:w="737" w:type="dxa"/>
            <w:vAlign w:val="center"/>
          </w:tcPr>
          <w:p w:rsidR="00E419D7" w:rsidRPr="002061B5" w:rsidRDefault="00E419D7" w:rsidP="00E419D7">
            <w:pPr>
              <w:jc w:val="center"/>
              <w:rPr>
                <w:rFonts w:ascii="標楷體" w:eastAsia="標楷體"/>
                <w:spacing w:val="30"/>
              </w:rPr>
            </w:pPr>
            <w:r w:rsidRPr="002061B5">
              <w:rPr>
                <w:rFonts w:ascii="標楷體" w:eastAsia="標楷體" w:hint="eastAsia"/>
                <w:spacing w:val="30"/>
              </w:rPr>
              <w:t>選手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68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01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99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2" w:type="dxa"/>
            <w:vAlign w:val="center"/>
          </w:tcPr>
          <w:p w:rsidR="00E419D7" w:rsidRPr="004C34EA" w:rsidRDefault="00E419D7" w:rsidP="00E419D7">
            <w:pPr>
              <w:jc w:val="center"/>
              <w:rPr>
                <w:rFonts w:ascii="標楷體" w:eastAsia="標楷體"/>
              </w:rPr>
            </w:pPr>
          </w:p>
        </w:tc>
      </w:tr>
    </w:tbl>
    <w:p w:rsidR="00E419D7" w:rsidRPr="000C5906" w:rsidRDefault="00E419D7" w:rsidP="00E419D7">
      <w:pPr>
        <w:pStyle w:val="3"/>
        <w:ind w:rightChars="-100" w:right="-240"/>
        <w:rPr>
          <w:rFonts w:ascii="標楷體" w:eastAsia="標楷體"/>
          <w:color w:val="0D0D0D"/>
          <w:spacing w:val="30"/>
        </w:rPr>
      </w:pPr>
      <w:r w:rsidRPr="00896FE4">
        <w:rPr>
          <w:rFonts w:ascii="標楷體" w:eastAsia="標楷體" w:hAnsi="標楷體" w:hint="eastAsia"/>
          <w:bCs/>
          <w:sz w:val="24"/>
          <w:szCs w:val="24"/>
        </w:rPr>
        <w:t>*</w:t>
      </w:r>
      <w:proofErr w:type="spellStart"/>
      <w:r w:rsidRPr="00896FE4">
        <w:rPr>
          <w:rFonts w:ascii="標楷體" w:eastAsia="標楷體" w:hAnsi="標楷體" w:cs="DFKaiShu-SB-Estd-BF" w:hint="eastAsia"/>
          <w:kern w:val="0"/>
          <w:sz w:val="24"/>
          <w:szCs w:val="24"/>
        </w:rPr>
        <w:t>本報名資料僅供主辦單位辦理本活動使用</w:t>
      </w:r>
      <w:proofErr w:type="spellEnd"/>
    </w:p>
    <w:p w:rsidR="00E419D7" w:rsidRPr="002061B5" w:rsidRDefault="00E419D7" w:rsidP="00E419D7">
      <w:pPr>
        <w:spacing w:beforeLines="50" w:before="180"/>
        <w:jc w:val="both"/>
        <w:rPr>
          <w:rFonts w:ascii="標楷體" w:eastAsia="標楷體"/>
          <w:spacing w:val="30"/>
        </w:rPr>
      </w:pPr>
      <w:r w:rsidRPr="002061B5">
        <w:rPr>
          <w:rFonts w:ascii="標楷體" w:eastAsia="標楷體" w:hint="eastAsia"/>
          <w:spacing w:val="30"/>
        </w:rPr>
        <w:t xml:space="preserve">連 絡 人：                   電  話： </w:t>
      </w:r>
    </w:p>
    <w:p w:rsidR="00E419D7" w:rsidRPr="002061B5" w:rsidRDefault="00E419D7" w:rsidP="00E419D7">
      <w:pPr>
        <w:spacing w:beforeLines="50" w:before="180"/>
        <w:jc w:val="both"/>
        <w:rPr>
          <w:rFonts w:ascii="標楷體" w:eastAsia="標楷體"/>
          <w:spacing w:val="30"/>
        </w:rPr>
      </w:pPr>
      <w:r w:rsidRPr="002061B5">
        <w:rPr>
          <w:rFonts w:ascii="標楷體" w:eastAsia="標楷體" w:hint="eastAsia"/>
          <w:spacing w:val="30"/>
        </w:rPr>
        <w:t xml:space="preserve">領隊簽名：                    </w:t>
      </w:r>
    </w:p>
    <w:p w:rsidR="002C53A5" w:rsidRDefault="00E419D7" w:rsidP="00E419D7">
      <w:pPr>
        <w:spacing w:beforeLines="50" w:before="180"/>
        <w:jc w:val="both"/>
      </w:pPr>
      <w:r w:rsidRPr="002061B5">
        <w:rPr>
          <w:rFonts w:eastAsia="標楷體"/>
          <w:spacing w:val="30"/>
        </w:rPr>
        <w:t>E-mail</w:t>
      </w:r>
      <w:r w:rsidRPr="002061B5">
        <w:rPr>
          <w:rFonts w:eastAsia="標楷體" w:hint="eastAsia"/>
          <w:spacing w:val="30"/>
        </w:rPr>
        <w:t>：</w:t>
      </w:r>
    </w:p>
    <w:sectPr w:rsidR="002C53A5" w:rsidSect="00E419D7">
      <w:footerReference w:type="default" r:id="rId6"/>
      <w:pgSz w:w="11906" w:h="16838"/>
      <w:pgMar w:top="993" w:right="991" w:bottom="1134" w:left="1134" w:header="851" w:footer="3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F1E" w:rsidRDefault="00185F1E">
      <w:r>
        <w:separator/>
      </w:r>
    </w:p>
  </w:endnote>
  <w:endnote w:type="continuationSeparator" w:id="0">
    <w:p w:rsidR="00185F1E" w:rsidRDefault="00185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超研澤中明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9D7" w:rsidRDefault="00E419D7">
    <w:pPr>
      <w:pStyle w:val="a3"/>
      <w:jc w:val="center"/>
    </w:pPr>
    <w:r>
      <w:rPr>
        <w:rFonts w:hint="eastAsia"/>
      </w:rPr>
      <w:t>-</w:t>
    </w:r>
    <w:r>
      <w:fldChar w:fldCharType="begin"/>
    </w:r>
    <w:r>
      <w:instrText>PAGE   \* MERGEFORMAT</w:instrText>
    </w:r>
    <w:r>
      <w:fldChar w:fldCharType="separate"/>
    </w:r>
    <w:r w:rsidR="00615D23" w:rsidRPr="00615D23">
      <w:rPr>
        <w:noProof/>
        <w:lang w:val="zh-TW"/>
      </w:rPr>
      <w:t>1</w:t>
    </w:r>
    <w:r>
      <w:fldChar w:fldCharType="end"/>
    </w:r>
    <w:r>
      <w:rPr>
        <w:rFonts w:hint="eastAsia"/>
      </w:rPr>
      <w:t>-</w:t>
    </w:r>
  </w:p>
  <w:p w:rsidR="00E419D7" w:rsidRDefault="00E419D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F1E" w:rsidRDefault="00185F1E">
      <w:r>
        <w:separator/>
      </w:r>
    </w:p>
  </w:footnote>
  <w:footnote w:type="continuationSeparator" w:id="0">
    <w:p w:rsidR="00185F1E" w:rsidRDefault="00185F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3FD"/>
    <w:rsid w:val="00185F1E"/>
    <w:rsid w:val="002C53A5"/>
    <w:rsid w:val="00320352"/>
    <w:rsid w:val="004564FA"/>
    <w:rsid w:val="005F3D07"/>
    <w:rsid w:val="00615D23"/>
    <w:rsid w:val="006E428C"/>
    <w:rsid w:val="00D22975"/>
    <w:rsid w:val="00E146B8"/>
    <w:rsid w:val="00E419D7"/>
    <w:rsid w:val="00E8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199132-3DA7-4BF8-9923-5962DF92B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419D7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4">
    <w:name w:val="頁尾 字元"/>
    <w:link w:val="a3"/>
    <w:uiPriority w:val="99"/>
    <w:rsid w:val="00E419D7"/>
    <w:rPr>
      <w:rFonts w:ascii="Times New Roman" w:hAnsi="Times New Roman"/>
      <w:kern w:val="2"/>
      <w:lang w:val="x-none" w:eastAsia="x-none"/>
    </w:rPr>
  </w:style>
  <w:style w:type="paragraph" w:styleId="3">
    <w:name w:val="Body Text Indent 3"/>
    <w:basedOn w:val="a"/>
    <w:link w:val="30"/>
    <w:rsid w:val="00E419D7"/>
    <w:pPr>
      <w:spacing w:after="120"/>
      <w:ind w:leftChars="200" w:left="48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0">
    <w:name w:val="本文縮排 3 字元"/>
    <w:link w:val="3"/>
    <w:rsid w:val="00E419D7"/>
    <w:rPr>
      <w:rFonts w:ascii="Times New Roman" w:hAnsi="Times New Roman"/>
      <w:kern w:val="2"/>
      <w:sz w:val="16"/>
      <w:szCs w:val="16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D229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D2297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ebEdit\Temp\107-09-20\2024550334\5b5c8ff1c0cf08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5b5c8ff1c0cf088.DOT</Template>
  <TotalTime>1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2018-09-27T07:48:00Z</dcterms:created>
  <dcterms:modified xsi:type="dcterms:W3CDTF">2018-09-27T07:48:00Z</dcterms:modified>
</cp:coreProperties>
</file>